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01" w:rsidRDefault="00397001"/>
    <w:p w:rsidR="00397001" w:rsidRDefault="00397001"/>
    <w:p w:rsidR="00397001" w:rsidRPr="00E43FD4" w:rsidRDefault="00397001" w:rsidP="00E43FD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43FD4">
        <w:rPr>
          <w:rFonts w:ascii="Arial" w:hAnsi="Arial" w:cs="Arial"/>
          <w:b/>
          <w:sz w:val="28"/>
          <w:szCs w:val="28"/>
          <w:u w:val="single"/>
        </w:rPr>
        <w:t>Den, kdy byl nalezen Ötzi</w:t>
      </w:r>
    </w:p>
    <w:p w:rsidR="00397001" w:rsidRPr="00E06C1D" w:rsidRDefault="00397001" w:rsidP="00E43FD4">
      <w:pPr>
        <w:rPr>
          <w:rFonts w:ascii="Arial" w:hAnsi="Arial" w:cs="Arial"/>
          <w:b/>
          <w:i/>
          <w:sz w:val="24"/>
          <w:szCs w:val="24"/>
        </w:rPr>
      </w:pPr>
      <w:r w:rsidRPr="00E06C1D">
        <w:rPr>
          <w:rFonts w:ascii="Arial" w:hAnsi="Arial" w:cs="Arial"/>
          <w:b/>
          <w:i/>
          <w:sz w:val="24"/>
          <w:szCs w:val="24"/>
        </w:rPr>
        <w:t xml:space="preserve">Na základě zhlédnutí dokumentu o </w:t>
      </w:r>
      <w:r w:rsidRPr="00E06C1D">
        <w:rPr>
          <w:rFonts w:ascii="Arial" w:hAnsi="Arial" w:cs="Arial"/>
          <w:b/>
          <w:i/>
          <w:sz w:val="24"/>
          <w:szCs w:val="24"/>
          <w:u w:val="single"/>
        </w:rPr>
        <w:t>Ö</w:t>
      </w:r>
      <w:r w:rsidRPr="00E06C1D">
        <w:rPr>
          <w:rFonts w:ascii="Arial" w:hAnsi="Arial" w:cs="Arial"/>
          <w:b/>
          <w:i/>
          <w:sz w:val="24"/>
          <w:szCs w:val="24"/>
        </w:rPr>
        <w:t>tzim se pokuste odpovědět na následující otázky (videoukázka viz níže):</w:t>
      </w:r>
    </w:p>
    <w:p w:rsidR="00397001" w:rsidRPr="00E43FD4" w:rsidRDefault="00397001" w:rsidP="00E43F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 xml:space="preserve">Kdo byl </w:t>
      </w:r>
      <w:r w:rsidRPr="00E43FD4">
        <w:rPr>
          <w:rFonts w:ascii="Arial" w:hAnsi="Arial" w:cs="Arial"/>
          <w:sz w:val="24"/>
          <w:szCs w:val="24"/>
          <w:u w:val="single"/>
        </w:rPr>
        <w:t>Ö</w:t>
      </w:r>
      <w:r w:rsidRPr="00E43FD4">
        <w:rPr>
          <w:rFonts w:ascii="Arial" w:hAnsi="Arial" w:cs="Arial"/>
          <w:sz w:val="24"/>
          <w:szCs w:val="24"/>
        </w:rPr>
        <w:t xml:space="preserve">tzi? </w:t>
      </w:r>
    </w:p>
    <w:p w:rsidR="00397001" w:rsidRPr="00E43FD4" w:rsidRDefault="00397001" w:rsidP="00E43F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Kdy a kde byl nalezen?</w:t>
      </w:r>
    </w:p>
    <w:p w:rsidR="00397001" w:rsidRPr="00E43FD4" w:rsidRDefault="00397001" w:rsidP="00E43F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Kdo našel jeho mumii?</w:t>
      </w:r>
    </w:p>
    <w:p w:rsidR="00397001" w:rsidRPr="00E43FD4" w:rsidRDefault="00397001" w:rsidP="00E43F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 xml:space="preserve">Co si o </w:t>
      </w:r>
      <w:r w:rsidRPr="00E43FD4">
        <w:rPr>
          <w:rFonts w:ascii="Arial" w:hAnsi="Arial" w:cs="Arial"/>
          <w:sz w:val="24"/>
          <w:szCs w:val="24"/>
          <w:u w:val="single"/>
        </w:rPr>
        <w:t>Ö</w:t>
      </w:r>
      <w:r w:rsidRPr="00E43FD4">
        <w:rPr>
          <w:rFonts w:ascii="Arial" w:hAnsi="Arial" w:cs="Arial"/>
          <w:sz w:val="24"/>
          <w:szCs w:val="24"/>
        </w:rPr>
        <w:t>tzim mysleli záchranáři?</w:t>
      </w:r>
    </w:p>
    <w:p w:rsidR="00397001" w:rsidRPr="00E43FD4" w:rsidRDefault="00397001" w:rsidP="00E43F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 xml:space="preserve">Ve které době </w:t>
      </w:r>
      <w:r w:rsidRPr="00E43FD4">
        <w:rPr>
          <w:rFonts w:ascii="Arial" w:hAnsi="Arial" w:cs="Arial"/>
          <w:sz w:val="24"/>
          <w:szCs w:val="24"/>
          <w:u w:val="single"/>
        </w:rPr>
        <w:t>Ö</w:t>
      </w:r>
      <w:r w:rsidRPr="00E43FD4">
        <w:rPr>
          <w:rFonts w:ascii="Arial" w:hAnsi="Arial" w:cs="Arial"/>
          <w:sz w:val="24"/>
          <w:szCs w:val="24"/>
        </w:rPr>
        <w:t>tzi žil? Jak stará je jeho mumie?</w:t>
      </w:r>
    </w:p>
    <w:p w:rsidR="00397001" w:rsidRPr="00E43FD4" w:rsidRDefault="00397001" w:rsidP="00E43F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Co zajímavého jste se o něm dověděli?</w:t>
      </w:r>
    </w:p>
    <w:p w:rsidR="00397001" w:rsidRPr="00E43FD4" w:rsidRDefault="00397001" w:rsidP="00E43F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 xml:space="preserve">Jaké postavení měl </w:t>
      </w:r>
      <w:r w:rsidRPr="00E43FD4">
        <w:rPr>
          <w:rFonts w:ascii="Arial" w:hAnsi="Arial" w:cs="Arial"/>
          <w:sz w:val="24"/>
          <w:szCs w:val="24"/>
          <w:u w:val="single"/>
        </w:rPr>
        <w:t>Ö</w:t>
      </w:r>
      <w:r w:rsidRPr="00E43FD4">
        <w:rPr>
          <w:rFonts w:ascii="Arial" w:hAnsi="Arial" w:cs="Arial"/>
          <w:sz w:val="24"/>
          <w:szCs w:val="24"/>
        </w:rPr>
        <w:t>tzi ve svém kmeni?</w:t>
      </w:r>
    </w:p>
    <w:p w:rsidR="00397001" w:rsidRPr="00E43FD4" w:rsidRDefault="00397001" w:rsidP="00E43F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 xml:space="preserve">Jak </w:t>
      </w:r>
      <w:r w:rsidRPr="00E43FD4">
        <w:rPr>
          <w:rFonts w:ascii="Arial" w:hAnsi="Arial" w:cs="Arial"/>
          <w:sz w:val="24"/>
          <w:szCs w:val="24"/>
          <w:u w:val="single"/>
        </w:rPr>
        <w:t>Ö</w:t>
      </w:r>
      <w:r w:rsidRPr="00E43FD4">
        <w:rPr>
          <w:rFonts w:ascii="Arial" w:hAnsi="Arial" w:cs="Arial"/>
          <w:sz w:val="24"/>
          <w:szCs w:val="24"/>
        </w:rPr>
        <w:t>tzi zemřel?</w:t>
      </w:r>
    </w:p>
    <w:p w:rsidR="00397001" w:rsidRPr="00E43FD4" w:rsidRDefault="00397001" w:rsidP="00E43F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Které státy se přely o nárok na  jeho mumii? Kdo spor vyhrál?</w:t>
      </w:r>
    </w:p>
    <w:p w:rsidR="00397001" w:rsidRPr="00E43FD4" w:rsidRDefault="00397001" w:rsidP="00E06C1D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E43FD4">
        <w:rPr>
          <w:rFonts w:ascii="Arial" w:hAnsi="Arial" w:cs="Arial"/>
          <w:sz w:val="24"/>
          <w:szCs w:val="24"/>
        </w:rPr>
        <w:t xml:space="preserve">Kde je nyní </w:t>
      </w:r>
      <w:r w:rsidRPr="00E43FD4">
        <w:rPr>
          <w:rFonts w:ascii="Arial" w:hAnsi="Arial" w:cs="Arial"/>
          <w:sz w:val="24"/>
          <w:szCs w:val="24"/>
          <w:u w:val="single"/>
        </w:rPr>
        <w:t>Ö</w:t>
      </w:r>
      <w:r w:rsidRPr="00E43FD4">
        <w:rPr>
          <w:rFonts w:ascii="Arial" w:hAnsi="Arial" w:cs="Arial"/>
          <w:sz w:val="24"/>
          <w:szCs w:val="24"/>
        </w:rPr>
        <w:t>tziho mumie uložena?</w:t>
      </w:r>
    </w:p>
    <w:p w:rsidR="00397001" w:rsidRDefault="00397001" w:rsidP="00E43FD4"/>
    <w:p w:rsidR="00397001" w:rsidRDefault="00397001" w:rsidP="00E43FD4"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61pt;margin-top:12pt;width:227.25pt;height:342pt;z-index:251657216">
            <v:imagedata r:id="rId7" o:title=""/>
            <w10:wrap type="square"/>
          </v:shape>
        </w:pict>
      </w:r>
      <w:r>
        <w:rPr>
          <w:noProof/>
          <w:lang w:eastAsia="cs-CZ"/>
        </w:rPr>
        <w:pict>
          <v:shape id="_x0000_s1028" type="#_x0000_t75" style="position:absolute;margin-left:-45pt;margin-top:12pt;width:250.6pt;height:342pt;z-index:251656192">
            <v:imagedata r:id="rId8" o:title=""/>
            <w10:wrap type="square"/>
          </v:shape>
        </w:pict>
      </w:r>
    </w:p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 w:rsidP="00E43FD4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97pt;margin-top:16.25pt;width:153pt;height:27pt;z-index:251658240">
            <v:textbox style="mso-next-textbox:#_x0000_s1029">
              <w:txbxContent>
                <w:p w:rsidR="00397001" w:rsidRDefault="00397001" w:rsidP="00E43FD4">
                  <w:r>
                    <w:t xml:space="preserve">2) Památník </w:t>
                  </w:r>
                  <w:r w:rsidRPr="001A18B1">
                    <w:rPr>
                      <w:u w:val="single"/>
                    </w:rPr>
                    <w:t>Ö</w:t>
                  </w:r>
                  <w:r>
                    <w:t>tziho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0" type="#_x0000_t202" style="position:absolute;margin-left:-18pt;margin-top:16.25pt;width:153pt;height:27pt;z-index:251659264">
            <v:textbox>
              <w:txbxContent>
                <w:p w:rsidR="00397001" w:rsidRDefault="00397001" w:rsidP="00E43FD4">
                  <w:r>
                    <w:t xml:space="preserve">1) </w:t>
                  </w:r>
                  <w:r w:rsidRPr="001A18B1">
                    <w:rPr>
                      <w:u w:val="single"/>
                    </w:rPr>
                    <w:t>Ö</w:t>
                  </w:r>
                  <w:r>
                    <w:t>tziho mumie</w:t>
                  </w:r>
                </w:p>
              </w:txbxContent>
            </v:textbox>
          </v:shape>
        </w:pict>
      </w:r>
    </w:p>
    <w:p w:rsidR="00397001" w:rsidRDefault="00397001" w:rsidP="00E43FD4"/>
    <w:p w:rsidR="00397001" w:rsidRDefault="00397001" w:rsidP="00E43FD4"/>
    <w:p w:rsidR="00397001" w:rsidRDefault="00397001" w:rsidP="00E43FD4"/>
    <w:p w:rsidR="00397001" w:rsidRPr="00E43FD4" w:rsidRDefault="00397001" w:rsidP="00E43FD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43FD4">
        <w:rPr>
          <w:rFonts w:ascii="Arial" w:hAnsi="Arial" w:cs="Arial"/>
          <w:b/>
          <w:sz w:val="24"/>
          <w:szCs w:val="24"/>
          <w:u w:val="single"/>
        </w:rPr>
        <w:t>Řešení</w:t>
      </w:r>
    </w:p>
    <w:p w:rsidR="00397001" w:rsidRPr="00E43FD4" w:rsidRDefault="00397001" w:rsidP="00E43FD4">
      <w:pPr>
        <w:rPr>
          <w:rFonts w:ascii="Arial" w:hAnsi="Arial" w:cs="Arial"/>
          <w:sz w:val="24"/>
          <w:szCs w:val="24"/>
        </w:rPr>
      </w:pP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 xml:space="preserve">Muž z doby bronzové, jehož mumie byla nalezena v ledu </w:t>
      </w: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19. září 1991, v </w:t>
      </w:r>
      <w:r w:rsidRPr="00E43FD4">
        <w:rPr>
          <w:rFonts w:ascii="Arial" w:hAnsi="Arial" w:cs="Arial"/>
          <w:sz w:val="24"/>
          <w:szCs w:val="24"/>
          <w:u w:val="single"/>
        </w:rPr>
        <w:t>Ö</w:t>
      </w:r>
      <w:r w:rsidRPr="00E43FD4">
        <w:rPr>
          <w:rFonts w:ascii="Arial" w:hAnsi="Arial" w:cs="Arial"/>
          <w:sz w:val="24"/>
          <w:szCs w:val="24"/>
        </w:rPr>
        <w:t>tztalských Alpách</w:t>
      </w: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Manželé  Erika a Helmut Simonovi</w:t>
      </w: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Že se jedná o mrtvolu některého pohřešovaného turisty</w:t>
      </w: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V době bronzové, 5300 let</w:t>
      </w: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 xml:space="preserve">Měřil </w:t>
      </w:r>
      <w:smartTag w:uri="urn:schemas-microsoft-com:office:smarttags" w:element="metricconverter">
        <w:smartTagPr>
          <w:attr w:name="ProductID" w:val="160 cm"/>
        </w:smartTagPr>
        <w:r w:rsidRPr="00E43FD4">
          <w:rPr>
            <w:rFonts w:ascii="Arial" w:hAnsi="Arial" w:cs="Arial"/>
            <w:sz w:val="24"/>
            <w:szCs w:val="24"/>
          </w:rPr>
          <w:t>160 cm</w:t>
        </w:r>
      </w:smartTag>
      <w:r w:rsidRPr="00E43FD4">
        <w:rPr>
          <w:rFonts w:ascii="Arial" w:hAnsi="Arial" w:cs="Arial"/>
          <w:sz w:val="24"/>
          <w:szCs w:val="24"/>
        </w:rPr>
        <w:t xml:space="preserve">, vážil asi </w:t>
      </w:r>
      <w:smartTag w:uri="urn:schemas-microsoft-com:office:smarttags" w:element="metricconverter">
        <w:smartTagPr>
          <w:attr w:name="ProductID" w:val="50 kg"/>
        </w:smartTagPr>
        <w:r w:rsidRPr="00E43FD4">
          <w:rPr>
            <w:rFonts w:ascii="Arial" w:hAnsi="Arial" w:cs="Arial"/>
            <w:sz w:val="24"/>
            <w:szCs w:val="24"/>
          </w:rPr>
          <w:t>50 kg</w:t>
        </w:r>
      </w:smartTag>
      <w:r w:rsidRPr="00E43FD4">
        <w:rPr>
          <w:rFonts w:ascii="Arial" w:hAnsi="Arial" w:cs="Arial"/>
          <w:sz w:val="24"/>
          <w:szCs w:val="24"/>
        </w:rPr>
        <w:t>, 35-40 let, alergie na mléko, trpěl artritidou, ve střevech  měl parazitického  červa, na těle měl asi 50 tetování, našla se jeho měděná sekyrka, nástroje a oblečení</w:t>
      </w: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Stařešina nebo šaman svého kmene</w:t>
      </w: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Byl napaden útočníky, šíp mu protrhl  aortu a on vykrvácel</w:t>
      </w: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Itálie a Rakousko, Italové spor vyhráli</w:t>
      </w:r>
    </w:p>
    <w:p w:rsidR="00397001" w:rsidRPr="00E43FD4" w:rsidRDefault="00397001" w:rsidP="00E43FD4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3FD4">
        <w:rPr>
          <w:rFonts w:ascii="Arial" w:hAnsi="Arial" w:cs="Arial"/>
          <w:sz w:val="24"/>
          <w:szCs w:val="24"/>
        </w:rPr>
        <w:t>V muzeu v jihotyrolském Bolzanu</w:t>
      </w:r>
    </w:p>
    <w:p w:rsidR="00397001" w:rsidRPr="00E43FD4" w:rsidRDefault="00397001" w:rsidP="00E43FD4">
      <w:pPr>
        <w:rPr>
          <w:rFonts w:ascii="Arial" w:hAnsi="Arial" w:cs="Arial"/>
          <w:sz w:val="24"/>
          <w:szCs w:val="24"/>
        </w:rPr>
      </w:pPr>
    </w:p>
    <w:p w:rsidR="00397001" w:rsidRDefault="00397001" w:rsidP="00E43FD4"/>
    <w:p w:rsidR="00397001" w:rsidRPr="00E43FD4" w:rsidRDefault="00397001" w:rsidP="00E43FD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43FD4">
        <w:rPr>
          <w:rFonts w:ascii="Arial" w:hAnsi="Arial" w:cs="Arial"/>
          <w:b/>
          <w:sz w:val="24"/>
          <w:szCs w:val="24"/>
          <w:u w:val="single"/>
        </w:rPr>
        <w:t>Zdroje:</w:t>
      </w:r>
    </w:p>
    <w:p w:rsidR="00397001" w:rsidRPr="00E06C1D" w:rsidRDefault="00397001" w:rsidP="00E06C1D">
      <w:pPr>
        <w:rPr>
          <w:rFonts w:ascii="Arial" w:hAnsi="Arial" w:cs="Arial"/>
        </w:rPr>
      </w:pPr>
      <w:r w:rsidRPr="00E06C1D">
        <w:rPr>
          <w:rFonts w:ascii="Arial" w:hAnsi="Arial" w:cs="Arial"/>
        </w:rPr>
        <w:t>U</w:t>
      </w:r>
      <w:r>
        <w:rPr>
          <w:rFonts w:ascii="Arial" w:hAnsi="Arial" w:cs="Arial"/>
        </w:rPr>
        <w:t>veřejněné odkazy [cit. 2012-10-10]. Dostupné pod licencí public d</w:t>
      </w:r>
      <w:r w:rsidRPr="00E06C1D">
        <w:rPr>
          <w:rFonts w:ascii="Arial" w:hAnsi="Arial" w:cs="Arial"/>
        </w:rPr>
        <w:t xml:space="preserve">omain – </w:t>
      </w:r>
      <w:r w:rsidRPr="00E06C1D">
        <w:rPr>
          <w:rFonts w:ascii="Arial" w:hAnsi="Arial" w:cs="Arial"/>
        </w:rPr>
        <w:br/>
        <w:t xml:space="preserve">na </w:t>
      </w:r>
      <w:hyperlink r:id="rId9" w:tgtFrame="_parent" w:history="1">
        <w:r w:rsidRPr="00E06C1D">
          <w:rPr>
            <w:rStyle w:val="Hyperlink"/>
            <w:rFonts w:ascii="Arial" w:hAnsi="Arial" w:cs="Arial"/>
          </w:rPr>
          <w:t>http://www.wikimedia.org</w:t>
        </w:r>
      </w:hyperlink>
      <w:r w:rsidRPr="00E06C1D">
        <w:rPr>
          <w:rFonts w:ascii="Arial" w:hAnsi="Arial" w:cs="Arial"/>
        </w:rPr>
        <w:t xml:space="preserve"> </w:t>
      </w:r>
    </w:p>
    <w:p w:rsidR="00397001" w:rsidRPr="00E43FD4" w:rsidRDefault="00397001" w:rsidP="00E43FD4">
      <w:pPr>
        <w:rPr>
          <w:rFonts w:ascii="Arial" w:hAnsi="Arial" w:cs="Arial"/>
        </w:rPr>
      </w:pPr>
    </w:p>
    <w:p w:rsidR="00397001" w:rsidRPr="00E43FD4" w:rsidRDefault="00397001" w:rsidP="00E43FD4">
      <w:pPr>
        <w:ind w:right="-288"/>
        <w:rPr>
          <w:rFonts w:ascii="Arial" w:hAnsi="Arial" w:cs="Arial"/>
        </w:rPr>
      </w:pPr>
      <w:r w:rsidRPr="00E43FD4">
        <w:rPr>
          <w:rFonts w:ascii="Arial" w:hAnsi="Arial" w:cs="Arial"/>
        </w:rPr>
        <w:t xml:space="preserve">1) </w:t>
      </w:r>
      <w:hyperlink r:id="rId10" w:history="1">
        <w:r w:rsidRPr="00D75F3F">
          <w:rPr>
            <w:rStyle w:val="Hyperlink"/>
            <w:rFonts w:ascii="Arial" w:hAnsi="Arial" w:cs="Arial"/>
          </w:rPr>
          <w:t>http://it.wikipedia.org/wiki/File:Mummia_uomo_del_Similaun_sulle_Alpi_italiane_1991.jpg</w:t>
        </w:r>
      </w:hyperlink>
    </w:p>
    <w:p w:rsidR="00397001" w:rsidRPr="00E43FD4" w:rsidRDefault="00397001" w:rsidP="00E43FD4">
      <w:pPr>
        <w:ind w:right="-288"/>
        <w:rPr>
          <w:rFonts w:ascii="Arial" w:hAnsi="Arial" w:cs="Arial"/>
        </w:rPr>
      </w:pPr>
      <w:r w:rsidRPr="00E43FD4">
        <w:rPr>
          <w:rFonts w:ascii="Arial" w:hAnsi="Arial" w:cs="Arial"/>
        </w:rPr>
        <w:t xml:space="preserve">2) </w:t>
      </w:r>
      <w:hyperlink r:id="rId11" w:history="1">
        <w:r w:rsidRPr="00E43FD4">
          <w:rPr>
            <w:rStyle w:val="Hyperlink"/>
            <w:rFonts w:ascii="Arial" w:hAnsi="Arial" w:cs="Arial"/>
          </w:rPr>
          <w:t>http://it.wikipedia.org/wiki/File:Oetzi_Memorial.jpg</w:t>
        </w:r>
      </w:hyperlink>
    </w:p>
    <w:p w:rsidR="00397001" w:rsidRDefault="00397001" w:rsidP="00E43FD4">
      <w:pPr>
        <w:ind w:right="-288"/>
        <w:rPr>
          <w:rFonts w:ascii="Arial" w:hAnsi="Arial" w:cs="Arial"/>
        </w:rPr>
      </w:pPr>
    </w:p>
    <w:p w:rsidR="00397001" w:rsidRPr="00E43FD4" w:rsidRDefault="00397001" w:rsidP="00E43FD4">
      <w:pPr>
        <w:ind w:right="-288"/>
        <w:rPr>
          <w:rFonts w:ascii="Arial" w:hAnsi="Arial" w:cs="Arial"/>
        </w:rPr>
      </w:pPr>
    </w:p>
    <w:p w:rsidR="00397001" w:rsidRDefault="00397001" w:rsidP="00E06C1D">
      <w:pPr>
        <w:rPr>
          <w:rFonts w:ascii="Arial" w:hAnsi="Arial" w:cs="Arial"/>
        </w:rPr>
      </w:pPr>
      <w:r w:rsidRPr="00E06C1D">
        <w:rPr>
          <w:rFonts w:ascii="Arial" w:hAnsi="Arial" w:cs="Arial"/>
        </w:rPr>
        <w:t>U</w:t>
      </w:r>
      <w:r>
        <w:rPr>
          <w:rFonts w:ascii="Arial" w:hAnsi="Arial" w:cs="Arial"/>
        </w:rPr>
        <w:t>veřejněné odkazy [cit. 2012-10-10</w:t>
      </w:r>
      <w:r w:rsidRPr="00E06C1D">
        <w:rPr>
          <w:rFonts w:ascii="Arial" w:hAnsi="Arial" w:cs="Arial"/>
        </w:rPr>
        <w:t xml:space="preserve">]. Dostupné </w:t>
      </w:r>
      <w:r>
        <w:rPr>
          <w:rFonts w:ascii="Arial" w:hAnsi="Arial" w:cs="Arial"/>
        </w:rPr>
        <w:t xml:space="preserve">na </w:t>
      </w:r>
      <w:hyperlink r:id="rId12" w:history="1">
        <w:r w:rsidRPr="00D75F3F">
          <w:rPr>
            <w:rStyle w:val="Hyperlink"/>
            <w:rFonts w:ascii="Arial" w:hAnsi="Arial" w:cs="Arial"/>
          </w:rPr>
          <w:t>http://www.stream.cz</w:t>
        </w:r>
      </w:hyperlink>
    </w:p>
    <w:p w:rsidR="00397001" w:rsidRDefault="00397001" w:rsidP="00E06C1D">
      <w:r w:rsidRPr="00E43FD4">
        <w:rPr>
          <w:rFonts w:ascii="Arial" w:hAnsi="Arial" w:cs="Arial"/>
        </w:rPr>
        <w:t xml:space="preserve"> </w:t>
      </w:r>
      <w:hyperlink r:id="rId13" w:history="1">
        <w:r w:rsidRPr="00E43FD4">
          <w:rPr>
            <w:rStyle w:val="Hyperlink"/>
            <w:rFonts w:ascii="Arial" w:hAnsi="Arial" w:cs="Arial"/>
          </w:rPr>
          <w:t>http://www.stream.cz/slavnedny/756955-19-zari-den-kdy-byl-nalezen-otzi</w:t>
        </w:r>
      </w:hyperlink>
    </w:p>
    <w:p w:rsidR="00397001" w:rsidRDefault="00397001" w:rsidP="00E43FD4"/>
    <w:p w:rsidR="00397001" w:rsidRDefault="00397001" w:rsidP="00E43FD4"/>
    <w:p w:rsidR="00397001" w:rsidRDefault="00397001" w:rsidP="00E43FD4"/>
    <w:p w:rsidR="00397001" w:rsidRDefault="00397001"/>
    <w:sectPr w:rsidR="00397001" w:rsidSect="008A1271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001" w:rsidRDefault="00397001" w:rsidP="003F411E">
      <w:pPr>
        <w:spacing w:after="0" w:line="240" w:lineRule="auto"/>
      </w:pPr>
      <w:r>
        <w:separator/>
      </w:r>
    </w:p>
  </w:endnote>
  <w:endnote w:type="continuationSeparator" w:id="0">
    <w:p w:rsidR="00397001" w:rsidRDefault="00397001" w:rsidP="003F4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001" w:rsidRDefault="00397001" w:rsidP="003F411E">
    <w:pPr>
      <w:pStyle w:val="Hlavikaadresa"/>
      <w:jc w:val="center"/>
    </w:pPr>
    <w:r>
      <w:t xml:space="preserve">Digitální učební  materiál byl vytvořen v rámci projektu </w:t>
    </w:r>
  </w:p>
  <w:p w:rsidR="00397001" w:rsidRDefault="00397001" w:rsidP="003F411E">
    <w:pPr>
      <w:pStyle w:val="Footer"/>
      <w:jc w:val="center"/>
      <w:rPr>
        <w:rFonts w:ascii="Times New Roman" w:hAnsi="Times New Roman"/>
        <w:b/>
        <w:sz w:val="20"/>
        <w:szCs w:val="20"/>
        <w:lang w:eastAsia="cs-CZ"/>
      </w:rPr>
    </w:pPr>
    <w:r w:rsidRPr="003F411E">
      <w:rPr>
        <w:rFonts w:ascii="Times New Roman" w:hAnsi="Times New Roman"/>
        <w:b/>
        <w:sz w:val="20"/>
        <w:szCs w:val="20"/>
        <w:lang w:eastAsia="cs-CZ"/>
      </w:rPr>
      <w:t>Inovace a zkvalitnění výuky na Slovanském gymnáziu</w:t>
    </w:r>
  </w:p>
  <w:p w:rsidR="00397001" w:rsidRDefault="00397001" w:rsidP="003F411E">
    <w:pPr>
      <w:pStyle w:val="Footer"/>
      <w:jc w:val="center"/>
    </w:pPr>
    <w:r w:rsidRPr="003F411E">
      <w:rPr>
        <w:b/>
        <w:sz w:val="16"/>
        <w:szCs w:val="16"/>
      </w:rPr>
      <w:t>CZ.1.07/1.5.00/34.1088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001" w:rsidRDefault="00397001" w:rsidP="003F411E">
      <w:pPr>
        <w:spacing w:after="0" w:line="240" w:lineRule="auto"/>
      </w:pPr>
      <w:r>
        <w:separator/>
      </w:r>
    </w:p>
  </w:footnote>
  <w:footnote w:type="continuationSeparator" w:id="0">
    <w:p w:rsidR="00397001" w:rsidRDefault="00397001" w:rsidP="003F4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001" w:rsidRDefault="00397001" w:rsidP="003F411E">
    <w:pPr>
      <w:pStyle w:val="Header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style="position:absolute;left:0;text-align:left;margin-left:17.65pt;margin-top:-29.4pt;width:384pt;height:93.65pt;z-index:251660288;visibility:visible;mso-wrap-distance-left:0;mso-wrap-distance-right:0" filled="t">
          <v:imagedata r:id="rId1" o:title=""/>
          <w10:wrap type="square" side="larges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315BE"/>
    <w:multiLevelType w:val="hybridMultilevel"/>
    <w:tmpl w:val="08EA3B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808164C"/>
    <w:multiLevelType w:val="hybridMultilevel"/>
    <w:tmpl w:val="1C7AB7B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411E"/>
    <w:rsid w:val="00017F6A"/>
    <w:rsid w:val="00157FC9"/>
    <w:rsid w:val="001A18B1"/>
    <w:rsid w:val="001C663B"/>
    <w:rsid w:val="002458A6"/>
    <w:rsid w:val="00251390"/>
    <w:rsid w:val="002B10AA"/>
    <w:rsid w:val="002E5A29"/>
    <w:rsid w:val="00303992"/>
    <w:rsid w:val="0036638F"/>
    <w:rsid w:val="00374BF6"/>
    <w:rsid w:val="00397001"/>
    <w:rsid w:val="003C4F5D"/>
    <w:rsid w:val="003E7EB3"/>
    <w:rsid w:val="003F411E"/>
    <w:rsid w:val="0071287C"/>
    <w:rsid w:val="00750632"/>
    <w:rsid w:val="00773CF0"/>
    <w:rsid w:val="00773D6C"/>
    <w:rsid w:val="007F1025"/>
    <w:rsid w:val="008A1271"/>
    <w:rsid w:val="00A20828"/>
    <w:rsid w:val="00A86370"/>
    <w:rsid w:val="00AF5055"/>
    <w:rsid w:val="00C01138"/>
    <w:rsid w:val="00D6545E"/>
    <w:rsid w:val="00D75F3F"/>
    <w:rsid w:val="00DD0485"/>
    <w:rsid w:val="00DF7C19"/>
    <w:rsid w:val="00E06C1D"/>
    <w:rsid w:val="00E43FD4"/>
    <w:rsid w:val="00E75295"/>
    <w:rsid w:val="00E82B59"/>
    <w:rsid w:val="00E874A0"/>
    <w:rsid w:val="00EE5979"/>
    <w:rsid w:val="00EF0F5E"/>
    <w:rsid w:val="00F437CF"/>
    <w:rsid w:val="00F56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2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4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F411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F4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411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F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411E"/>
    <w:rPr>
      <w:rFonts w:ascii="Tahoma" w:hAnsi="Tahoma" w:cs="Tahoma"/>
      <w:sz w:val="16"/>
      <w:szCs w:val="16"/>
    </w:rPr>
  </w:style>
  <w:style w:type="paragraph" w:customStyle="1" w:styleId="Hlavikaadresa">
    <w:name w:val="Hlavička adresa"/>
    <w:basedOn w:val="Normal"/>
    <w:uiPriority w:val="99"/>
    <w:rsid w:val="003F411E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cs-CZ"/>
    </w:rPr>
  </w:style>
  <w:style w:type="character" w:styleId="Hyperlink">
    <w:name w:val="Hyperlink"/>
    <w:basedOn w:val="DefaultParagraphFont"/>
    <w:uiPriority w:val="99"/>
    <w:rsid w:val="00E43FD4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E06C1D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27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7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tream.cz/slavnedny/756955-19-zari-den-kdy-byl-nalezen-otz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tream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t.wikipedia.org/wiki/File:Oetzi_Memorial.jp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it.wikipedia.org/wiki/File:Mummia_uomo_del_Similaun_sulle_Alpi_italiane_199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ikimedia.or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2</Pages>
  <Words>264</Words>
  <Characters>1561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lachnitova</dc:creator>
  <cp:keywords/>
  <dc:description/>
  <cp:lastModifiedBy>mk</cp:lastModifiedBy>
  <cp:revision>6</cp:revision>
  <cp:lastPrinted>2012-11-12T08:36:00Z</cp:lastPrinted>
  <dcterms:created xsi:type="dcterms:W3CDTF">2012-11-24T18:00:00Z</dcterms:created>
  <dcterms:modified xsi:type="dcterms:W3CDTF">2012-12-11T18:14:00Z</dcterms:modified>
</cp:coreProperties>
</file>